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6128D">
      <w:pPr>
        <w:snapToGrid w:val="0"/>
        <w:spacing w:line="460" w:lineRule="exact"/>
        <w:ind w:firstLine="600" w:firstLineChars="150"/>
        <w:jc w:val="center"/>
        <w:rPr>
          <w:rFonts w:hint="eastAsia" w:ascii="方正公文小标宋" w:hAnsi="方正公文小标宋" w:eastAsia="方正公文小标宋" w:cs="方正公文小标宋"/>
          <w:color w:val="000000"/>
          <w:sz w:val="40"/>
          <w:szCs w:val="40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color w:val="000000"/>
          <w:sz w:val="40"/>
          <w:szCs w:val="40"/>
          <w:lang w:val="en-US" w:eastAsia="zh-CN"/>
        </w:rPr>
        <w:t>山东省美育协会理事单位申请表</w:t>
      </w:r>
    </w:p>
    <w:p w14:paraId="6D470194">
      <w:pPr>
        <w:snapToGrid w:val="0"/>
        <w:spacing w:line="460" w:lineRule="exact"/>
        <w:ind w:firstLine="360" w:firstLineChars="150"/>
        <w:jc w:val="left"/>
        <w:rPr>
          <w:rFonts w:hint="eastAsia" w:ascii="汉仪中宋简" w:hAnsi="汉仪中宋简" w:eastAsia="汉仪中宋简" w:cs="汉仪中宋简"/>
          <w:color w:val="000000"/>
          <w:sz w:val="24"/>
          <w:szCs w:val="24"/>
        </w:rPr>
      </w:pPr>
    </w:p>
    <w:tbl>
      <w:tblPr>
        <w:tblStyle w:val="7"/>
        <w:tblW w:w="93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1359"/>
        <w:gridCol w:w="904"/>
        <w:gridCol w:w="286"/>
        <w:gridCol w:w="1569"/>
        <w:gridCol w:w="236"/>
        <w:gridCol w:w="1549"/>
        <w:gridCol w:w="1480"/>
      </w:tblGrid>
      <w:tr w14:paraId="07727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9327" w:type="dxa"/>
            <w:gridSpan w:val="8"/>
            <w:shd w:val="clear" w:color="auto" w:fill="E0E0E0"/>
            <w:noWrap w:val="0"/>
            <w:vAlign w:val="center"/>
          </w:tcPr>
          <w:p w14:paraId="5AFE60FA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申请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单位信息</w:t>
            </w:r>
          </w:p>
        </w:tc>
      </w:tr>
      <w:tr w14:paraId="56E45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58DF4EBC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单位名称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23778EB9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1826A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48722275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成立时间</w:t>
            </w:r>
          </w:p>
        </w:tc>
        <w:tc>
          <w:tcPr>
            <w:tcW w:w="1359" w:type="dxa"/>
            <w:noWrap w:val="0"/>
            <w:vAlign w:val="center"/>
          </w:tcPr>
          <w:p w14:paraId="56A9A1E0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190" w:type="dxa"/>
            <w:gridSpan w:val="2"/>
            <w:noWrap w:val="0"/>
            <w:vAlign w:val="center"/>
          </w:tcPr>
          <w:p w14:paraId="23F7E138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官方网站</w:t>
            </w:r>
          </w:p>
        </w:tc>
        <w:tc>
          <w:tcPr>
            <w:tcW w:w="1805" w:type="dxa"/>
            <w:gridSpan w:val="2"/>
            <w:noWrap w:val="0"/>
            <w:vAlign w:val="center"/>
          </w:tcPr>
          <w:p w14:paraId="2A696B32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49" w:type="dxa"/>
            <w:noWrap w:val="0"/>
            <w:vAlign w:val="center"/>
          </w:tcPr>
          <w:p w14:paraId="0F848A41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单位负责人</w:t>
            </w:r>
          </w:p>
        </w:tc>
        <w:tc>
          <w:tcPr>
            <w:tcW w:w="1480" w:type="dxa"/>
            <w:noWrap w:val="0"/>
            <w:vAlign w:val="center"/>
          </w:tcPr>
          <w:p w14:paraId="340F2ED9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44DDD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6AB42A42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注册地址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0909A6A7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71471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0316F282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单位性质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4ACFD67B">
            <w:pPr>
              <w:spacing w:line="4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国有企业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民营企业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科研院所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高等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院校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行业协会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政府机构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外商独资企业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中外合资、中外合作或外方控股企业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其他 </w:t>
            </w:r>
          </w:p>
        </w:tc>
      </w:tr>
      <w:tr w14:paraId="26EA7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9327" w:type="dxa"/>
            <w:gridSpan w:val="8"/>
            <w:shd w:val="clear" w:color="auto" w:fill="E0E0E0"/>
            <w:noWrap w:val="0"/>
            <w:vAlign w:val="center"/>
          </w:tcPr>
          <w:p w14:paraId="5F9D4106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联系人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信息</w:t>
            </w:r>
          </w:p>
        </w:tc>
      </w:tr>
      <w:tr w14:paraId="1A588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7D89A8BB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联系人1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 w14:paraId="7A54568A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855" w:type="dxa"/>
            <w:gridSpan w:val="2"/>
            <w:noWrap w:val="0"/>
            <w:vAlign w:val="center"/>
          </w:tcPr>
          <w:p w14:paraId="0A1C61E4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联系电话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3265" w:type="dxa"/>
            <w:gridSpan w:val="3"/>
            <w:noWrap w:val="0"/>
            <w:vAlign w:val="center"/>
          </w:tcPr>
          <w:p w14:paraId="071447DD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2A9D1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" w:hRule="atLeast"/>
          <w:jc w:val="center"/>
        </w:trPr>
        <w:tc>
          <w:tcPr>
            <w:tcW w:w="1944" w:type="dxa"/>
            <w:noWrap w:val="0"/>
            <w:vAlign w:val="center"/>
          </w:tcPr>
          <w:p w14:paraId="62A83CCF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行政职务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 w14:paraId="1700B5B3">
            <w:pPr>
              <w:wordWrap w:val="0"/>
              <w:spacing w:line="460" w:lineRule="exact"/>
              <w:jc w:val="righ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855" w:type="dxa"/>
            <w:gridSpan w:val="2"/>
            <w:noWrap w:val="0"/>
            <w:vAlign w:val="center"/>
          </w:tcPr>
          <w:p w14:paraId="434FCC63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申请协会职务</w:t>
            </w:r>
          </w:p>
        </w:tc>
        <w:tc>
          <w:tcPr>
            <w:tcW w:w="3265" w:type="dxa"/>
            <w:gridSpan w:val="3"/>
            <w:noWrap w:val="0"/>
            <w:vAlign w:val="center"/>
          </w:tcPr>
          <w:p w14:paraId="63134B9E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01075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1E4C050C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联系人2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 w14:paraId="7092EA5D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855" w:type="dxa"/>
            <w:gridSpan w:val="2"/>
            <w:noWrap w:val="0"/>
            <w:vAlign w:val="center"/>
          </w:tcPr>
          <w:p w14:paraId="4F802D4F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3265" w:type="dxa"/>
            <w:gridSpan w:val="3"/>
            <w:noWrap w:val="0"/>
            <w:vAlign w:val="center"/>
          </w:tcPr>
          <w:p w14:paraId="3D1FA70F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36E3D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0BF6906D">
            <w:pPr>
              <w:spacing w:line="46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行政职务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 w14:paraId="7F3702D6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855" w:type="dxa"/>
            <w:gridSpan w:val="2"/>
            <w:noWrap w:val="0"/>
            <w:vAlign w:val="center"/>
          </w:tcPr>
          <w:p w14:paraId="46A13DBD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FFCC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申请协会职务</w:t>
            </w:r>
          </w:p>
        </w:tc>
        <w:tc>
          <w:tcPr>
            <w:tcW w:w="3265" w:type="dxa"/>
            <w:gridSpan w:val="3"/>
            <w:noWrap w:val="0"/>
            <w:vAlign w:val="center"/>
          </w:tcPr>
          <w:p w14:paraId="053018AD">
            <w:pPr>
              <w:spacing w:line="460" w:lineRule="exact"/>
              <w:rPr>
                <w:rFonts w:hint="eastAsia" w:ascii="宋体" w:hAnsi="宋体" w:eastAsia="宋体" w:cs="宋体"/>
                <w:color w:val="FFCC00"/>
                <w:sz w:val="24"/>
                <w:szCs w:val="24"/>
              </w:rPr>
            </w:pPr>
          </w:p>
        </w:tc>
      </w:tr>
      <w:tr w14:paraId="2703A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62A64B0C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美育相关业务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52AA0E76">
            <w:pPr>
              <w:spacing w:line="460" w:lineRule="exact"/>
              <w:ind w:firstLine="480" w:firstLineChars="200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美育课程研发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美育活动组织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美育师资培训   </w:t>
            </w:r>
          </w:p>
          <w:p w14:paraId="55B7535A">
            <w:pPr>
              <w:spacing w:line="460" w:lineRule="exact"/>
              <w:ind w:firstLine="720" w:firstLineChars="30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美育类展览策划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公益项目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其他</w:t>
            </w:r>
          </w:p>
        </w:tc>
      </w:tr>
      <w:tr w14:paraId="29B13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944" w:type="dxa"/>
            <w:noWrap w:val="0"/>
            <w:vAlign w:val="center"/>
          </w:tcPr>
          <w:p w14:paraId="565478E3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单位简介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0FE10541">
            <w:pPr>
              <w:spacing w:line="460" w:lineRule="exact"/>
              <w:jc w:val="left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  <w:p w14:paraId="03B8DF87">
            <w:pPr>
              <w:spacing w:line="460" w:lineRule="exact"/>
              <w:jc w:val="left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1B315BE8">
            <w:pPr>
              <w:spacing w:line="460" w:lineRule="exact"/>
              <w:jc w:val="left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5268F1B7">
            <w:pPr>
              <w:spacing w:line="460" w:lineRule="exact"/>
              <w:jc w:val="left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5842373A">
            <w:pPr>
              <w:spacing w:line="460" w:lineRule="exact"/>
              <w:jc w:val="left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7ACF2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944" w:type="dxa"/>
            <w:noWrap w:val="0"/>
            <w:vAlign w:val="center"/>
          </w:tcPr>
          <w:p w14:paraId="2A8F1904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申请理事单位</w:t>
            </w:r>
          </w:p>
          <w:p w14:paraId="0743FB37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理由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415E4A46">
            <w:pPr>
              <w:spacing w:line="46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（300字以内）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  <w:p w14:paraId="6AD26CA5">
            <w:pPr>
              <w:spacing w:line="46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0F00F6B9">
            <w:pPr>
              <w:spacing w:line="46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25F5D928">
            <w:pPr>
              <w:spacing w:line="46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2C8E8FC8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E6B2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44" w:type="dxa"/>
            <w:noWrap w:val="0"/>
            <w:vAlign w:val="center"/>
          </w:tcPr>
          <w:p w14:paraId="37BF47C0">
            <w:pPr>
              <w:spacing w:line="4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近三年美育类成果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64E1A931">
            <w:pPr>
              <w:spacing w:line="4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（列举3-5项）</w:t>
            </w:r>
          </w:p>
          <w:p w14:paraId="6FA737B0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</w:t>
            </w:r>
          </w:p>
          <w:p w14:paraId="4847F421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</w:t>
            </w:r>
          </w:p>
          <w:p w14:paraId="3AC3822C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1AC2804F">
            <w:pPr>
              <w:spacing w:line="460" w:lineRule="exact"/>
              <w:jc w:val="both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46909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  <w:jc w:val="center"/>
        </w:trPr>
        <w:tc>
          <w:tcPr>
            <w:tcW w:w="1944" w:type="dxa"/>
            <w:noWrap w:val="0"/>
            <w:vAlign w:val="center"/>
          </w:tcPr>
          <w:p w14:paraId="6309938A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推荐单位意见（如有）</w:t>
            </w:r>
          </w:p>
        </w:tc>
        <w:tc>
          <w:tcPr>
            <w:tcW w:w="7383" w:type="dxa"/>
            <w:gridSpan w:val="7"/>
            <w:noWrap w:val="0"/>
            <w:vAlign w:val="center"/>
          </w:tcPr>
          <w:p w14:paraId="1CA59B00">
            <w:pPr>
              <w:spacing w:line="4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</w:t>
            </w:r>
          </w:p>
          <w:p w14:paraId="5FC4AC29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</w:t>
            </w:r>
          </w:p>
          <w:p w14:paraId="473BA9DD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（盖章）</w:t>
            </w:r>
          </w:p>
          <w:p w14:paraId="08EB381A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年     月     日</w:t>
            </w:r>
          </w:p>
          <w:p w14:paraId="54F3D4B7">
            <w:pPr>
              <w:spacing w:line="46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</w:tr>
      <w:tr w14:paraId="6D5A5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44" w:type="dxa"/>
            <w:noWrap w:val="0"/>
            <w:vAlign w:val="center"/>
          </w:tcPr>
          <w:p w14:paraId="0EEF42C1">
            <w:pPr>
              <w:spacing w:line="460" w:lineRule="exact"/>
              <w:jc w:val="center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单位说明</w:t>
            </w:r>
          </w:p>
        </w:tc>
        <w:tc>
          <w:tcPr>
            <w:tcW w:w="7383" w:type="dxa"/>
            <w:gridSpan w:val="7"/>
            <w:noWrap w:val="0"/>
            <w:vAlign w:val="top"/>
          </w:tcPr>
          <w:p w14:paraId="5357CBF3">
            <w:pPr>
              <w:spacing w:line="4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本单位承诺：</w:t>
            </w:r>
          </w:p>
          <w:p w14:paraId="062F92C6">
            <w:pPr>
              <w:spacing w:line="4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本单位将为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山东省美育协会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提供参加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会工作所需的资源；</w:t>
            </w:r>
          </w:p>
          <w:p w14:paraId="0744919C">
            <w:pPr>
              <w:spacing w:line="46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sym w:font="Wingdings" w:char="F0A8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本单位推荐的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联系人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如不能继续参加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会工作时，将立即通知秘书处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  <w:p w14:paraId="6B277483">
            <w:pPr>
              <w:spacing w:line="460" w:lineRule="exact"/>
              <w:ind w:firstLine="2760" w:firstLineChars="115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2B1A378F">
            <w:pPr>
              <w:spacing w:line="460" w:lineRule="exact"/>
              <w:ind w:firstLine="2760" w:firstLineChars="115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负责人：         （签名、盖公章）</w:t>
            </w:r>
          </w:p>
          <w:p w14:paraId="0B2477BE">
            <w:pPr>
              <w:spacing w:line="460" w:lineRule="exact"/>
              <w:ind w:firstLine="42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0DE7F6A0">
            <w:pPr>
              <w:spacing w:line="460" w:lineRule="exact"/>
              <w:ind w:firstLine="4200" w:firstLineChars="175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年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月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日</w:t>
            </w:r>
          </w:p>
        </w:tc>
      </w:tr>
      <w:tr w14:paraId="6F275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44" w:type="dxa"/>
            <w:noWrap w:val="0"/>
            <w:vAlign w:val="center"/>
          </w:tcPr>
          <w:p w14:paraId="377190FD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272A6C73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4769BCAF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协会审核意见</w:t>
            </w:r>
          </w:p>
          <w:p w14:paraId="3337918A">
            <w:pPr>
              <w:spacing w:line="460" w:lineRule="exact"/>
              <w:jc w:val="both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64075020">
            <w:pPr>
              <w:spacing w:line="460" w:lineRule="exact"/>
              <w:jc w:val="center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7383" w:type="dxa"/>
            <w:gridSpan w:val="7"/>
            <w:noWrap w:val="0"/>
            <w:vAlign w:val="center"/>
          </w:tcPr>
          <w:p w14:paraId="27DDAF6B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</w:t>
            </w:r>
          </w:p>
          <w:p w14:paraId="162C09F4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4EC0FD45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（盖章）</w:t>
            </w:r>
          </w:p>
          <w:p w14:paraId="2DBE6E23"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年     月     日</w:t>
            </w:r>
          </w:p>
          <w:p w14:paraId="5D0A3B4C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  <w:p w14:paraId="39E26FB0"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</w:tr>
    </w:tbl>
    <w:p w14:paraId="39AFFF7E">
      <w:pPr>
        <w:rPr>
          <w:rFonts w:hint="eastAsia" w:ascii="汉仪中宋简" w:hAnsi="汉仪中宋简" w:eastAsia="汉仪中宋简" w:cs="汉仪中宋简"/>
          <w:color w:val="000000"/>
          <w:sz w:val="24"/>
          <w:szCs w:val="24"/>
          <w:lang w:val="en-US" w:eastAsia="zh-CN"/>
        </w:rPr>
      </w:pPr>
    </w:p>
    <w:p w14:paraId="7CF2E2D0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附件清单（请随本表提交以下材料）：  </w:t>
      </w:r>
    </w:p>
    <w:p w14:paraId="674EBAC3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1. 单位营业执照/法人登记证书（复印件加盖公章）   </w:t>
      </w:r>
    </w:p>
    <w:p w14:paraId="12008845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. 代表性美育项目案例（图文说明）  </w:t>
      </w:r>
    </w:p>
    <w:p w14:paraId="58C302EC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. 其他补充材料：________________  </w:t>
      </w:r>
    </w:p>
    <w:p w14:paraId="475FADD5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声明与承诺  </w:t>
      </w:r>
    </w:p>
    <w:p w14:paraId="08CB07F3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本单位承诺所填信息真实有效，自愿遵守山东省美育协会章程，履行理事单位义务。  </w:t>
      </w:r>
    </w:p>
    <w:p w14:paraId="7B53AAC6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2A888777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 w:firstLine="6240" w:firstLineChars="26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申请单位（盖章）：  </w:t>
      </w:r>
    </w:p>
    <w:p w14:paraId="685A9104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 w:firstLine="6240" w:firstLineChars="26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负责人签字：________________  </w:t>
      </w:r>
    </w:p>
    <w:p w14:paraId="5832D079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right="0" w:firstLine="6240" w:firstLineChars="26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_________年______月______日  </w:t>
      </w:r>
    </w:p>
    <w:p w14:paraId="6E412ADD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633F92D3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填写说明  </w:t>
      </w:r>
    </w:p>
    <w:p w14:paraId="32449450">
      <w:pPr>
        <w:keepNext w:val="0"/>
        <w:keepLines w:val="0"/>
        <w:widowControl w:val="0"/>
        <w:numPr>
          <w:ilvl w:val="0"/>
          <w:numId w:val="2"/>
        </w:numPr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表格填写后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盖章扫描以PDF形式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请发送至协会邮箱：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sdmeiyuxiehui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@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163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.com，或邮寄至协会办公地址；  </w:t>
      </w:r>
    </w:p>
    <w:p w14:paraId="2B85B0BA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2"/>
          <w:sz w:val="52"/>
          <w:szCs w:val="52"/>
          <w:lang w:val="en-US" w:eastAsia="zh-CN" w:bidi="ar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. 审核周期约15个工作日，结果将以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邮件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/电话通知</w:t>
      </w:r>
    </w:p>
    <w:p w14:paraId="1EAC3FCF">
      <w:pPr>
        <w:keepNext w:val="0"/>
        <w:keepLines w:val="0"/>
        <w:widowControl w:val="0"/>
        <w:suppressLineNumbers w:val="0"/>
        <w:autoSpaceDE w:val="0"/>
        <w:autoSpaceDN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kern w:val="2"/>
          <w:sz w:val="52"/>
          <w:szCs w:val="52"/>
          <w:lang w:val="en-US" w:eastAsia="zh-CN" w:bidi="ar"/>
        </w:rPr>
      </w:pPr>
    </w:p>
    <w:p w14:paraId="384B06FB">
      <w:pPr>
        <w:rPr>
          <w:rFonts w:hint="default" w:ascii="宋体" w:hAnsi="宋体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851" w:right="1274" w:bottom="953" w:left="1134" w:header="283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63559C-FF9A-4177-9FD3-5D42AB42E9C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1B39EF4-7BB8-4763-9F03-2117CD53655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CEC7993-6605-4B01-86F7-DCA5E060BC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1068FE4-30C7-4F10-B1E7-3B66728187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2108808-E186-4BD7-8BAA-6DAE67A468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F16182A-C807-4393-83C4-1194881C986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D417E6AB-DA4A-4C60-84F1-DC662444188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汉仪全唐诗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D08FC93C-D88F-48A7-B1C7-6D23F7D3BCC4}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9" w:fontKey="{4EC606EE-CFCE-45AD-AE06-37E4115212AA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C9C99A65-0112-4FDB-BEFA-829D6ACFC51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8F6B7">
    <w:pPr>
      <w:pStyle w:val="5"/>
      <w:ind w:firstLine="643" w:firstLineChars="400"/>
      <w:jc w:val="left"/>
      <w:rPr>
        <w:rFonts w:hint="default" w:eastAsia="宋体"/>
        <w:b/>
        <w:bCs/>
        <w:sz w:val="16"/>
        <w:szCs w:val="21"/>
        <w:u w:val="single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3BD70"/>
    <w:multiLevelType w:val="singleLevel"/>
    <w:tmpl w:val="1053BD7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0602CAC"/>
    <w:multiLevelType w:val="multilevel"/>
    <w:tmpl w:val="50602CA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I2YWI5Nzk1NmRlYmZkYjcyODYzYjM2ZWIwZTNhMTMxYSIsInVzZXJDb3VudCI6MTR9"/>
  </w:docVars>
  <w:rsids>
    <w:rsidRoot w:val="38255025"/>
    <w:rsid w:val="003F169A"/>
    <w:rsid w:val="03E02B6F"/>
    <w:rsid w:val="0DCB373B"/>
    <w:rsid w:val="11B166BB"/>
    <w:rsid w:val="135B1E95"/>
    <w:rsid w:val="1552677A"/>
    <w:rsid w:val="24ED7049"/>
    <w:rsid w:val="38255025"/>
    <w:rsid w:val="3E4E75CC"/>
    <w:rsid w:val="40AF194C"/>
    <w:rsid w:val="44FA30CA"/>
    <w:rsid w:val="4EAD7AD0"/>
    <w:rsid w:val="510854EA"/>
    <w:rsid w:val="58DC768E"/>
    <w:rsid w:val="5F862D65"/>
    <w:rsid w:val="67E91DFE"/>
    <w:rsid w:val="6B5F7207"/>
    <w:rsid w:val="6C845EBC"/>
    <w:rsid w:val="75212C76"/>
    <w:rsid w:val="7A886B78"/>
    <w:rsid w:val="7C702B25"/>
    <w:rsid w:val="7F2B74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30"/>
      <w:szCs w:val="44"/>
    </w:rPr>
  </w:style>
  <w:style w:type="character" w:default="1" w:styleId="9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新宋体" w:hAnsi="新宋体" w:eastAsia="新宋体" w:cs="新宋体"/>
      <w:b/>
      <w:bCs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page number"/>
    <w:basedOn w:val="9"/>
    <w:uiPriority w:val="0"/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styleId="13">
    <w:name w:val="HTML Code"/>
    <w:basedOn w:val="9"/>
    <w:qFormat/>
    <w:uiPriority w:val="0"/>
    <w:rPr>
      <w:rFonts w:ascii="Courier New" w:hAnsi="Courier New"/>
      <w:sz w:val="20"/>
    </w:rPr>
  </w:style>
  <w:style w:type="character" w:customStyle="1" w:styleId="14">
    <w:name w:val="font81"/>
    <w:basedOn w:val="9"/>
    <w:qFormat/>
    <w:uiPriority w:val="0"/>
    <w:rPr>
      <w:rFonts w:hint="eastAsia" w:ascii="汉仪全唐诗简" w:hAnsi="汉仪全唐诗简" w:eastAsia="汉仪全唐诗简" w:cs="汉仪全唐诗简"/>
      <w:color w:val="000000"/>
      <w:sz w:val="36"/>
      <w:szCs w:val="36"/>
      <w:u w:val="none"/>
    </w:rPr>
  </w:style>
  <w:style w:type="character" w:customStyle="1" w:styleId="15">
    <w:name w:val="font91"/>
    <w:basedOn w:val="9"/>
    <w:qFormat/>
    <w:uiPriority w:val="0"/>
    <w:rPr>
      <w:rFonts w:hint="eastAsia" w:ascii="汉仪全唐诗简" w:hAnsi="汉仪全唐诗简" w:eastAsia="汉仪全唐诗简" w:cs="汉仪全唐诗简"/>
      <w:color w:val="000000"/>
      <w:sz w:val="36"/>
      <w:szCs w:val="36"/>
      <w:u w:val="single"/>
    </w:rPr>
  </w:style>
  <w:style w:type="paragraph" w:customStyle="1" w:styleId="16">
    <w:name w:val="Other|1"/>
    <w:basedOn w:val="1"/>
    <w:qFormat/>
    <w:uiPriority w:val="0"/>
    <w:rPr>
      <w:sz w:val="20"/>
      <w:szCs w:val="20"/>
      <w:lang w:val="zh-TW" w:eastAsia="zh-TW" w:bidi="zh-TW"/>
    </w:rPr>
  </w:style>
  <w:style w:type="paragraph" w:customStyle="1" w:styleId="17">
    <w:name w:val="Table Paragraph"/>
    <w:basedOn w:val="1"/>
    <w:qFormat/>
    <w:uiPriority w:val="1"/>
    <w:pPr>
      <w:spacing w:before="101"/>
      <w:ind w:left="117"/>
      <w:jc w:val="center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8">
    <w:name w:val="样式3"/>
    <w:qFormat/>
    <w:uiPriority w:val="0"/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8772\AppData\Roaming\kingsoft\office6\templates\download\e0d8a3f8-e4ba-4f65-b68e-19c1692b8812\&#26576;&#26576;&#21830;&#20250;&#21327;&#20250;&#26631;&#22996;&#20250;&#22996;&#21592;&#30003;&#35831;&#3492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某某商会协会标委会委员申请表.docx</Template>
  <Pages>2</Pages>
  <Words>543</Words>
  <Characters>622</Characters>
  <Paragraphs>43</Paragraphs>
  <TotalTime>55</TotalTime>
  <ScaleCrop>false</ScaleCrop>
  <LinksUpToDate>false</LinksUpToDate>
  <CharactersWithSpaces>975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2025-03-11T05:09:00Z</dcterms:created>
  <dc:creator>祁继娥</dc:creator>
  <cp:lastModifiedBy>祁继娥</cp:lastModifiedBy>
  <dcterms:modified xsi:type="dcterms:W3CDTF">2025-03-11T06:08:17Z</dcterms:modified>
  <dc:title>施 工 日 志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CBE86DCB8ECB441B88B3501EE5144F1E_11</vt:lpwstr>
  </property>
  <property fmtid="{D5CDD505-2E9C-101B-9397-08002B2CF9AE}" pid="4" name="KSOTemplateUUID">
    <vt:lpwstr>v1.0_mb_XhlOJfPbCAQLuT2qyKScaw==</vt:lpwstr>
  </property>
  <property fmtid="{D5CDD505-2E9C-101B-9397-08002B2CF9AE}" pid="5" name="KSOTemplateDocerSaveRecord">
    <vt:lpwstr>eyJoZGlkIjoiZjFmZWIzNDg2MmIzZjExOTIzMmViNTBmYTMwYTk0ZWYiLCJ1c2VySWQiOiIzMzk4NTgxNzkifQ==</vt:lpwstr>
  </property>
</Properties>
</file>